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48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245"/>
        <w:gridCol w:w="2921"/>
        <w:gridCol w:w="2427"/>
        <w:gridCol w:w="8"/>
      </w:tblGrid>
      <w:tr w:rsidR="002A4ED5" w:rsidRPr="002A4ED5" w14:paraId="114B3368" w14:textId="77777777" w:rsidTr="00F77CB5">
        <w:trPr>
          <w:gridAfter w:val="1"/>
          <w:wAfter w:w="3" w:type="pct"/>
        </w:trPr>
        <w:tc>
          <w:tcPr>
            <w:tcW w:w="1055" w:type="pct"/>
            <w:vAlign w:val="bottom"/>
          </w:tcPr>
          <w:p w14:paraId="3FC0A1D7" w14:textId="7186C190" w:rsidR="002A4ED5" w:rsidRPr="002A4ED5" w:rsidRDefault="00A95652" w:rsidP="002A4ED5">
            <w:r>
              <w:t>Programa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5C0D9CF4" w14:textId="77777777" w:rsidR="002A4ED5" w:rsidRPr="002A4ED5" w:rsidRDefault="002A4ED5" w:rsidP="002A4ED5"/>
        </w:tc>
      </w:tr>
      <w:tr w:rsidR="00A95652" w:rsidRPr="002A4ED5" w14:paraId="1AA6B246" w14:textId="77777777" w:rsidTr="00F77CB5">
        <w:trPr>
          <w:gridAfter w:val="1"/>
          <w:wAfter w:w="3" w:type="pct"/>
        </w:trPr>
        <w:tc>
          <w:tcPr>
            <w:tcW w:w="1055" w:type="pct"/>
            <w:vAlign w:val="bottom"/>
          </w:tcPr>
          <w:p w14:paraId="0CFFCC70" w14:textId="4DAAD6C9" w:rsidR="00A95652" w:rsidRPr="002A4ED5" w:rsidRDefault="00A95652" w:rsidP="00A95652">
            <w:r>
              <w:t>Disciplina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4C52AC3E" w14:textId="77777777" w:rsidR="00A95652" w:rsidRPr="002A4ED5" w:rsidRDefault="00A95652" w:rsidP="00A95652"/>
        </w:tc>
      </w:tr>
      <w:tr w:rsidR="00A95652" w:rsidRPr="002A4ED5" w14:paraId="259CE5E1" w14:textId="77777777" w:rsidTr="002E053C">
        <w:tc>
          <w:tcPr>
            <w:tcW w:w="1055" w:type="pct"/>
            <w:vAlign w:val="bottom"/>
          </w:tcPr>
          <w:p w14:paraId="0811E28D" w14:textId="2253092F" w:rsidR="00A95652" w:rsidRPr="002A4ED5" w:rsidRDefault="00A95652" w:rsidP="00A95652">
            <w:r>
              <w:t>Créditos/Encargo Didático</w:t>
            </w:r>
          </w:p>
        </w:tc>
        <w:tc>
          <w:tcPr>
            <w:tcW w:w="1952" w:type="pct"/>
            <w:tcBorders>
              <w:bottom w:val="single" w:sz="4" w:space="0" w:color="auto"/>
            </w:tcBorders>
            <w:vAlign w:val="bottom"/>
          </w:tcPr>
          <w:p w14:paraId="6E81B4BF" w14:textId="77777777" w:rsidR="00A95652" w:rsidRPr="002A4ED5" w:rsidRDefault="00A95652" w:rsidP="00A95652"/>
        </w:tc>
        <w:tc>
          <w:tcPr>
            <w:tcW w:w="1087" w:type="pct"/>
            <w:tcBorders>
              <w:bottom w:val="single" w:sz="4" w:space="0" w:color="auto"/>
            </w:tcBorders>
            <w:vAlign w:val="bottom"/>
          </w:tcPr>
          <w:p w14:paraId="45F5616B" w14:textId="057FEF0A" w:rsidR="00A95652" w:rsidRPr="002A4ED5" w:rsidRDefault="00EF3538" w:rsidP="00A95652">
            <w:r>
              <w:t xml:space="preserve">Hr </w:t>
            </w:r>
            <w:r w:rsidR="00A95652" w:rsidRPr="00A95652">
              <w:t>Teórica</w:t>
            </w:r>
            <w:r w:rsidR="00A95652">
              <w:t xml:space="preserve">:                           </w:t>
            </w:r>
          </w:p>
        </w:tc>
        <w:tc>
          <w:tcPr>
            <w:tcW w:w="906" w:type="pct"/>
            <w:gridSpan w:val="2"/>
            <w:tcBorders>
              <w:bottom w:val="single" w:sz="4" w:space="0" w:color="auto"/>
            </w:tcBorders>
            <w:vAlign w:val="bottom"/>
          </w:tcPr>
          <w:p w14:paraId="312CFAC3" w14:textId="569EB5BB" w:rsidR="00A95652" w:rsidRPr="002A4ED5" w:rsidRDefault="00EF3538" w:rsidP="00A95652">
            <w:r>
              <w:t xml:space="preserve">Hr </w:t>
            </w:r>
            <w:r w:rsidR="00A95652">
              <w:t>Prática:</w:t>
            </w:r>
          </w:p>
        </w:tc>
      </w:tr>
      <w:tr w:rsidR="00A95652" w:rsidRPr="002A4ED5" w14:paraId="7D14A63D" w14:textId="77777777" w:rsidTr="00A52427">
        <w:trPr>
          <w:gridAfter w:val="1"/>
          <w:wAfter w:w="3" w:type="pct"/>
        </w:trPr>
        <w:tc>
          <w:tcPr>
            <w:tcW w:w="1055" w:type="pct"/>
            <w:vAlign w:val="bottom"/>
          </w:tcPr>
          <w:p w14:paraId="0F2BB6D1" w14:textId="41446810" w:rsidR="00A95652" w:rsidRPr="002A4ED5" w:rsidRDefault="00F77CB5" w:rsidP="00A95652">
            <w:r>
              <w:t>Área</w:t>
            </w:r>
            <w:r w:rsidR="00A95652">
              <w:t xml:space="preserve"> de Conhecimento</w:t>
            </w:r>
          </w:p>
        </w:tc>
        <w:tc>
          <w:tcPr>
            <w:tcW w:w="39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112DBF" w14:textId="77777777" w:rsidR="00A95652" w:rsidRPr="002A4ED5" w:rsidRDefault="00A95652" w:rsidP="00A95652"/>
        </w:tc>
      </w:tr>
      <w:tr w:rsidR="00A52427" w:rsidRPr="002A4ED5" w14:paraId="79A79F94" w14:textId="77777777" w:rsidTr="00A52427">
        <w:trPr>
          <w:gridAfter w:val="1"/>
          <w:wAfter w:w="3" w:type="pct"/>
        </w:trPr>
        <w:tc>
          <w:tcPr>
            <w:tcW w:w="1055" w:type="pct"/>
            <w:vAlign w:val="bottom"/>
          </w:tcPr>
          <w:p w14:paraId="1C3A78A9" w14:textId="31A00C81" w:rsidR="00A52427" w:rsidRPr="002A4ED5" w:rsidRDefault="00A52427" w:rsidP="00A52427">
            <w:r>
              <w:t>Espaço Físico</w:t>
            </w:r>
          </w:p>
        </w:tc>
        <w:tc>
          <w:tcPr>
            <w:tcW w:w="39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33A0AC" w14:textId="77777777" w:rsidR="00A52427" w:rsidRPr="002A4ED5" w:rsidRDefault="00A52427" w:rsidP="00A52427"/>
        </w:tc>
      </w:tr>
      <w:tr w:rsidR="00A52427" w:rsidRPr="002A4ED5" w14:paraId="6F45E744" w14:textId="77777777" w:rsidTr="00A52427">
        <w:trPr>
          <w:gridAfter w:val="1"/>
          <w:wAfter w:w="3" w:type="pct"/>
        </w:trPr>
        <w:tc>
          <w:tcPr>
            <w:tcW w:w="1055" w:type="pct"/>
            <w:vAlign w:val="bottom"/>
          </w:tcPr>
          <w:p w14:paraId="3B39D20A" w14:textId="4104C0EB" w:rsidR="00A52427" w:rsidRDefault="00A52427" w:rsidP="00A52427">
            <w:r>
              <w:t>Optativa / Obrigatóri</w:t>
            </w:r>
            <w:r>
              <w:t>a</w:t>
            </w:r>
          </w:p>
        </w:tc>
        <w:tc>
          <w:tcPr>
            <w:tcW w:w="39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3BA56C" w14:textId="77777777" w:rsidR="00A52427" w:rsidRPr="002A4ED5" w:rsidRDefault="00A52427" w:rsidP="00A52427"/>
        </w:tc>
      </w:tr>
    </w:tbl>
    <w:p w14:paraId="5CE9D1CF" w14:textId="23E95540" w:rsidR="00CD1A90" w:rsidRDefault="00A52427" w:rsidP="00A52427">
      <w:pPr>
        <w:spacing w:line="240" w:lineRule="auto"/>
      </w:pPr>
      <w:r>
        <w:t xml:space="preserve"> </w:t>
      </w:r>
    </w:p>
    <w:tbl>
      <w:tblPr>
        <w:tblW w:w="5053" w:type="pct"/>
        <w:tblLayout w:type="fixed"/>
        <w:tblLook w:val="04A0" w:firstRow="1" w:lastRow="0" w:firstColumn="1" w:lastColumn="0" w:noHBand="0" w:noVBand="1"/>
      </w:tblPr>
      <w:tblGrid>
        <w:gridCol w:w="14096"/>
      </w:tblGrid>
      <w:tr w:rsidR="00CD1A90" w:rsidRPr="002A4ED5" w14:paraId="5E17234F" w14:textId="77777777" w:rsidTr="00F77CB5">
        <w:trPr>
          <w:trHeight w:val="7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0B19" w14:textId="77777777" w:rsidR="00CD1A90" w:rsidRDefault="00CD1A90" w:rsidP="00A95652">
            <w:pPr>
              <w:tabs>
                <w:tab w:val="left" w:pos="601"/>
              </w:tabs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531B6C50" w14:textId="40E3524E" w:rsidR="00CD1A90" w:rsidRPr="002A4ED5" w:rsidRDefault="00CD1A90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t>Ementa da Disciplina</w:t>
            </w:r>
          </w:p>
        </w:tc>
      </w:tr>
      <w:tr w:rsidR="00CD1A90" w:rsidRPr="00CD1A90" w14:paraId="07AE9195" w14:textId="77777777" w:rsidTr="00F77CB5">
        <w:trPr>
          <w:trHeight w:val="30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4C14" w14:textId="6E045C6A" w:rsidR="00CD1A90" w:rsidRPr="00CD1A90" w:rsidRDefault="00CD1A90" w:rsidP="00CD1A90">
            <w:pPr>
              <w:spacing w:before="0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1D4C59B1" w14:textId="77777777" w:rsidTr="00F77CB5">
        <w:trPr>
          <w:trHeight w:val="306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6C9E5" w14:textId="77777777" w:rsidR="00CD1A90" w:rsidRPr="00CD1A90" w:rsidRDefault="00CD1A90" w:rsidP="007C0296">
            <w:pPr>
              <w:spacing w:before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138F56C0" w14:textId="77777777" w:rsidTr="00F77CB5">
        <w:trPr>
          <w:trHeight w:val="630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F00A" w14:textId="02BEF289" w:rsidR="00F77CB5" w:rsidRPr="00CD1A90" w:rsidRDefault="00F77CB5" w:rsidP="00F77CB5">
            <w:pPr>
              <w:spacing w:before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40F07C65" w14:textId="77777777" w:rsidTr="00F77CB5">
        <w:trPr>
          <w:trHeight w:val="306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3AD69" w14:textId="77777777" w:rsidR="00CD1A90" w:rsidRPr="00CD1A90" w:rsidRDefault="00CD1A90" w:rsidP="007C0296">
            <w:pPr>
              <w:spacing w:before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29CBC72A" w14:textId="77777777" w:rsidTr="00F77CB5">
        <w:trPr>
          <w:trHeight w:val="324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11411" w14:textId="77777777" w:rsidR="00CD1A90" w:rsidRPr="00CD1A90" w:rsidRDefault="00CD1A90" w:rsidP="007C0296">
            <w:pPr>
              <w:spacing w:before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013CE57D" w14:textId="77777777" w:rsidTr="00F77CB5">
        <w:trPr>
          <w:trHeight w:val="306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5AD2" w14:textId="77777777" w:rsidR="00CD1A90" w:rsidRPr="00CD1A90" w:rsidRDefault="00CD1A90" w:rsidP="007C0296">
            <w:pPr>
              <w:spacing w:before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65E8FA80" w14:textId="77777777" w:rsidTr="00F77CB5">
        <w:trPr>
          <w:trHeight w:val="306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8C8F" w14:textId="77777777" w:rsidR="00CD1A90" w:rsidRPr="00CD1A90" w:rsidRDefault="00CD1A90" w:rsidP="007C0296">
            <w:pPr>
              <w:spacing w:before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472F1AE8" w14:textId="77777777" w:rsidTr="00F77CB5">
        <w:trPr>
          <w:trHeight w:val="324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F00D1" w14:textId="77777777" w:rsidR="00CD1A90" w:rsidRPr="00CD1A90" w:rsidRDefault="00CD1A90" w:rsidP="007C0296">
            <w:pPr>
              <w:spacing w:before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1C868C5E" w14:textId="77777777" w:rsidTr="00F77CB5">
        <w:trPr>
          <w:trHeight w:val="324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0CF8" w14:textId="77777777" w:rsidR="00CD1A90" w:rsidRPr="00CD1A90" w:rsidRDefault="00CD1A90" w:rsidP="007C0296">
            <w:pPr>
              <w:spacing w:before="0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  <w:tr w:rsidR="00CD1A90" w:rsidRPr="00CD1A90" w14:paraId="3CE8C5C0" w14:textId="77777777" w:rsidTr="00F77CB5">
        <w:trPr>
          <w:trHeight w:val="1142"/>
        </w:trPr>
        <w:tc>
          <w:tcPr>
            <w:tcW w:w="5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AEB9" w14:textId="77777777" w:rsidR="00CD1A90" w:rsidRPr="00CD1A90" w:rsidRDefault="00CD1A90" w:rsidP="002A4ED5">
            <w:pPr>
              <w:spacing w:before="0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</w:tr>
    </w:tbl>
    <w:p w14:paraId="1BBE6974" w14:textId="06FC36B4" w:rsidR="00806FF3" w:rsidRDefault="00D31883" w:rsidP="002A648D">
      <w:r>
        <w:t>Observação:</w:t>
      </w:r>
    </w:p>
    <w:p w14:paraId="474E8E17" w14:textId="77777777" w:rsidR="00A60AFA" w:rsidRPr="00562601" w:rsidRDefault="00A60AFA" w:rsidP="002A648D"/>
    <w:sectPr w:rsidR="00A60AFA" w:rsidRPr="00562601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B1C7C" w14:textId="77777777" w:rsidR="00E016FB" w:rsidRDefault="00E016FB" w:rsidP="00650259">
      <w:pPr>
        <w:spacing w:line="240" w:lineRule="auto"/>
      </w:pPr>
      <w:r>
        <w:separator/>
      </w:r>
    </w:p>
  </w:endnote>
  <w:endnote w:type="continuationSeparator" w:id="0">
    <w:p w14:paraId="16D426B9" w14:textId="77777777" w:rsidR="00E016FB" w:rsidRDefault="00E016F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AB77B5-0666-454B-9ECA-3076C789DE3A}"/>
    <w:embedBold r:id="rId2" w:fontKey="{B728B6B2-24D3-4E5F-B6F3-636D7E63D5CB}"/>
    <w:embedItalic r:id="rId3" w:fontKey="{E166FD5E-DD25-4824-B35C-35711C53C2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ECF3BFD-668F-4A22-85A5-9E38EA9455FA}"/>
    <w:embedBold r:id="rId5" w:fontKey="{75423CAB-D68C-441D-91C3-CF0011F78CBC}"/>
    <w:embedItalic r:id="rId6" w:fontKey="{5A72656E-7A2C-462C-A65A-A9B3B5DE420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8C33162-F98A-4CB1-B148-42760BEB63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7EE8BF2-AEF5-4930-87AB-E973A9091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6E2343A3" w14:textId="77777777" w:rsidTr="00562601">
      <w:tc>
        <w:tcPr>
          <w:tcW w:w="2500" w:type="pct"/>
          <w:vAlign w:val="center"/>
        </w:tcPr>
        <w:p w14:paraId="11FCA01B" w14:textId="6763FB0E" w:rsidR="00562601" w:rsidRPr="002A648D" w:rsidRDefault="00702EB2" w:rsidP="002A648D">
          <w:pPr>
            <w:pStyle w:val="Rodap"/>
          </w:pPr>
          <w:r>
            <w:t>Obs: Deverá ser preenchido um formulário para cada disciplina a ser criada.</w:t>
          </w:r>
        </w:p>
      </w:tc>
      <w:tc>
        <w:tcPr>
          <w:tcW w:w="2500" w:type="pct"/>
          <w:vAlign w:val="center"/>
        </w:tcPr>
        <w:p w14:paraId="2396E02F" w14:textId="0C964049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59E6B8E0" w14:textId="5FA42E87" w:rsidR="00562601" w:rsidRDefault="00D31883" w:rsidP="00F77CB5">
    <w:pPr>
      <w:pStyle w:val="Rodap"/>
      <w:jc w:val="right"/>
    </w:pPr>
    <w:r>
      <w:t>PPG-</w:t>
    </w:r>
    <w:r w:rsidR="00D952DC">
      <w:t>DAV-</w:t>
    </w:r>
    <w:r>
      <w:t>002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37835" w14:textId="77777777" w:rsidR="00E016FB" w:rsidRDefault="00E016FB" w:rsidP="00650259">
      <w:pPr>
        <w:spacing w:line="240" w:lineRule="auto"/>
      </w:pPr>
      <w:r>
        <w:separator/>
      </w:r>
    </w:p>
  </w:footnote>
  <w:footnote w:type="continuationSeparator" w:id="0">
    <w:p w14:paraId="7345807C" w14:textId="77777777" w:rsidR="00E016FB" w:rsidRDefault="00E016F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insideH w:val="single" w:sz="4" w:space="0" w:color="auto"/>
      </w:tblBorders>
      <w:shd w:val="clear" w:color="auto" w:fill="4FA6E0" w:themeFill="accent2" w:themeFillTint="80"/>
      <w:tblLook w:val="04A0" w:firstRow="1" w:lastRow="0" w:firstColumn="1" w:lastColumn="0" w:noHBand="0" w:noVBand="1"/>
    </w:tblPr>
    <w:tblGrid>
      <w:gridCol w:w="1258"/>
      <w:gridCol w:w="12690"/>
    </w:tblGrid>
    <w:tr w:rsidR="00721BDD" w:rsidRPr="007C0296" w14:paraId="010F9FB7" w14:textId="77777777" w:rsidTr="00A71F18">
      <w:trPr>
        <w:trHeight w:val="848"/>
      </w:trPr>
      <w:tc>
        <w:tcPr>
          <w:tcW w:w="451" w:type="pct"/>
          <w:shd w:val="clear" w:color="auto" w:fill="auto"/>
          <w:vAlign w:val="center"/>
        </w:tcPr>
        <w:p w14:paraId="21F6F276" w14:textId="60795B14" w:rsidR="00562601" w:rsidRPr="007C0296" w:rsidRDefault="00721BDD" w:rsidP="007C0296">
          <w:pPr>
            <w:pStyle w:val="Cabealho"/>
            <w:jc w:val="center"/>
            <w:rPr>
              <w:rFonts w:ascii="Corbel" w:hAnsi="Corbel"/>
              <w:b w:val="0"/>
              <w:noProof/>
              <w:sz w:val="36"/>
              <w:szCs w:val="36"/>
            </w:rPr>
          </w:pPr>
          <w:r>
            <w:rPr>
              <w:rFonts w:ascii="Corbel" w:hAnsi="Corbel"/>
              <w:b w:val="0"/>
              <w:noProof/>
              <w:sz w:val="36"/>
              <w:szCs w:val="36"/>
            </w:rPr>
            <w:drawing>
              <wp:inline distT="0" distB="0" distL="0" distR="0" wp14:anchorId="2AA7F72B" wp14:editId="505ABD75">
                <wp:extent cx="495300" cy="545222"/>
                <wp:effectExtent l="0" t="0" r="0" b="7620"/>
                <wp:docPr id="6" name="Imagem 6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m 6" descr="Logotipo, nome da empresa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052" cy="553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tcBorders>
            <w:right w:val="single" w:sz="4" w:space="0" w:color="auto"/>
          </w:tcBorders>
          <w:shd w:val="clear" w:color="auto" w:fill="FFFFFF" w:themeFill="background1"/>
          <w:vAlign w:val="center"/>
        </w:tcPr>
        <w:p w14:paraId="19C04B26" w14:textId="2A7EC844" w:rsidR="00562601" w:rsidRPr="007C0296" w:rsidRDefault="00A95652" w:rsidP="00A71F18">
          <w:pPr>
            <w:pStyle w:val="Cabealho"/>
            <w:ind w:left="-656"/>
            <w:jc w:val="center"/>
            <w:rPr>
              <w:color w:val="auto"/>
              <w:sz w:val="36"/>
              <w:szCs w:val="36"/>
            </w:rPr>
          </w:pPr>
          <w:r w:rsidRPr="007C0296">
            <w:rPr>
              <w:color w:val="auto"/>
              <w:sz w:val="36"/>
              <w:szCs w:val="36"/>
            </w:rPr>
            <w:t>Cadastro de</w:t>
          </w:r>
          <w:r w:rsidR="00CF61C5">
            <w:rPr>
              <w:color w:val="auto"/>
              <w:sz w:val="36"/>
              <w:szCs w:val="36"/>
            </w:rPr>
            <w:t xml:space="preserve"> Novas </w:t>
          </w:r>
          <w:r w:rsidRPr="007C0296">
            <w:rPr>
              <w:color w:val="auto"/>
              <w:sz w:val="36"/>
              <w:szCs w:val="36"/>
            </w:rPr>
            <w:t>Disciplinas</w:t>
          </w:r>
          <w:r w:rsidR="00C92C09">
            <w:rPr>
              <w:color w:val="auto"/>
              <w:sz w:val="36"/>
              <w:szCs w:val="36"/>
            </w:rPr>
            <w:t xml:space="preserve"> </w:t>
          </w:r>
        </w:p>
      </w:tc>
    </w:tr>
  </w:tbl>
  <w:p w14:paraId="4F6ED7B7" w14:textId="75E45B27" w:rsidR="00562601" w:rsidRDefault="00A71F18" w:rsidP="00562601">
    <w:pPr>
      <w:pStyle w:val="SemEspaamento"/>
    </w:pPr>
    <w:r>
      <w:rPr>
        <w:rFonts w:ascii="Corbel" w:hAnsi="Corbel"/>
        <w:b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410B65EC" wp14:editId="4ADF896D">
          <wp:simplePos x="0" y="0"/>
          <wp:positionH relativeFrom="column">
            <wp:posOffset>7517130</wp:posOffset>
          </wp:positionH>
          <wp:positionV relativeFrom="paragraph">
            <wp:posOffset>-549275</wp:posOffset>
          </wp:positionV>
          <wp:extent cx="1304925" cy="514350"/>
          <wp:effectExtent l="0" t="0" r="9525" b="0"/>
          <wp:wrapNone/>
          <wp:docPr id="3" name="Imagem 3" descr="Texto,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xto, Forma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52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C1FC6"/>
    <w:rsid w:val="001E4E2C"/>
    <w:rsid w:val="0023515D"/>
    <w:rsid w:val="00261C01"/>
    <w:rsid w:val="002A4ED5"/>
    <w:rsid w:val="002A648D"/>
    <w:rsid w:val="002B69B4"/>
    <w:rsid w:val="002C56E6"/>
    <w:rsid w:val="002D3A9F"/>
    <w:rsid w:val="002E053C"/>
    <w:rsid w:val="00354B3D"/>
    <w:rsid w:val="00361E11"/>
    <w:rsid w:val="0039760F"/>
    <w:rsid w:val="003B4744"/>
    <w:rsid w:val="003D28F1"/>
    <w:rsid w:val="003F0847"/>
    <w:rsid w:val="0040090B"/>
    <w:rsid w:val="00446538"/>
    <w:rsid w:val="0046302A"/>
    <w:rsid w:val="00487D2D"/>
    <w:rsid w:val="004D5D62"/>
    <w:rsid w:val="005112D0"/>
    <w:rsid w:val="00550977"/>
    <w:rsid w:val="00562601"/>
    <w:rsid w:val="0057256E"/>
    <w:rsid w:val="00577E06"/>
    <w:rsid w:val="00582B1C"/>
    <w:rsid w:val="005A3BF7"/>
    <w:rsid w:val="005D2E20"/>
    <w:rsid w:val="005F2035"/>
    <w:rsid w:val="005F7990"/>
    <w:rsid w:val="006250A2"/>
    <w:rsid w:val="0063739C"/>
    <w:rsid w:val="00650259"/>
    <w:rsid w:val="00702EB2"/>
    <w:rsid w:val="00716176"/>
    <w:rsid w:val="00721BDD"/>
    <w:rsid w:val="00770F25"/>
    <w:rsid w:val="00787DD4"/>
    <w:rsid w:val="007A35A8"/>
    <w:rsid w:val="007B0A85"/>
    <w:rsid w:val="007C0296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978A3"/>
    <w:rsid w:val="009D406B"/>
    <w:rsid w:val="009F2638"/>
    <w:rsid w:val="009F619A"/>
    <w:rsid w:val="009F6DDE"/>
    <w:rsid w:val="00A370A8"/>
    <w:rsid w:val="00A52427"/>
    <w:rsid w:val="00A60442"/>
    <w:rsid w:val="00A60AFA"/>
    <w:rsid w:val="00A71F18"/>
    <w:rsid w:val="00A95652"/>
    <w:rsid w:val="00AC2926"/>
    <w:rsid w:val="00B04A50"/>
    <w:rsid w:val="00B160CA"/>
    <w:rsid w:val="00BD4753"/>
    <w:rsid w:val="00BD5CB1"/>
    <w:rsid w:val="00BD60E2"/>
    <w:rsid w:val="00BE62EE"/>
    <w:rsid w:val="00C003BA"/>
    <w:rsid w:val="00C427EB"/>
    <w:rsid w:val="00C448A0"/>
    <w:rsid w:val="00C46878"/>
    <w:rsid w:val="00C81922"/>
    <w:rsid w:val="00C92C09"/>
    <w:rsid w:val="00CB4A51"/>
    <w:rsid w:val="00CD1A90"/>
    <w:rsid w:val="00CD4532"/>
    <w:rsid w:val="00CD47B0"/>
    <w:rsid w:val="00CE6104"/>
    <w:rsid w:val="00CE7918"/>
    <w:rsid w:val="00CF61C5"/>
    <w:rsid w:val="00D16163"/>
    <w:rsid w:val="00D31883"/>
    <w:rsid w:val="00D465B2"/>
    <w:rsid w:val="00D637B0"/>
    <w:rsid w:val="00D952DC"/>
    <w:rsid w:val="00DA1AFB"/>
    <w:rsid w:val="00DB3FAD"/>
    <w:rsid w:val="00DD447B"/>
    <w:rsid w:val="00DF0832"/>
    <w:rsid w:val="00E016FB"/>
    <w:rsid w:val="00E0535A"/>
    <w:rsid w:val="00E14589"/>
    <w:rsid w:val="00E61C09"/>
    <w:rsid w:val="00E66B19"/>
    <w:rsid w:val="00E677FE"/>
    <w:rsid w:val="00E822E4"/>
    <w:rsid w:val="00EB3B58"/>
    <w:rsid w:val="00EC7359"/>
    <w:rsid w:val="00EE3054"/>
    <w:rsid w:val="00EF3538"/>
    <w:rsid w:val="00F00606"/>
    <w:rsid w:val="00F01256"/>
    <w:rsid w:val="00F5418C"/>
    <w:rsid w:val="00F549BE"/>
    <w:rsid w:val="00F77CB5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294A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tulo1">
    <w:name w:val="heading 1"/>
    <w:basedOn w:val="Normal"/>
    <w:link w:val="Ttul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2601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CabealhoChar">
    <w:name w:val="Cabeçalho Char"/>
    <w:basedOn w:val="Fontepargpadro"/>
    <w:link w:val="Cabealh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Rodap">
    <w:name w:val="footer"/>
    <w:basedOn w:val="Normal"/>
    <w:link w:val="Rodap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2A648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562601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06FF3"/>
    <w:rPr>
      <w:color w:val="808080"/>
    </w:rPr>
  </w:style>
  <w:style w:type="paragraph" w:customStyle="1" w:styleId="CabealhosdaTabela">
    <w:name w:val="Cabeçalhos da Tabela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ubttulosdaTabela">
    <w:name w:val="Subtítulos da Tabe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CaractereTotal"/>
    <w:uiPriority w:val="1"/>
    <w:qFormat/>
    <w:rsid w:val="002A648D"/>
    <w:rPr>
      <w:b/>
    </w:rPr>
  </w:style>
  <w:style w:type="character" w:customStyle="1" w:styleId="CaractereTotal">
    <w:name w:val="Caractere Total"/>
    <w:basedOn w:val="Fontepargpadro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mara\AppData\Local\Packages\Microsoft.Office.Desktop_8wekyb3d8bbwe\LocalCache\Roaming\Microsoft\Templates\Formul&#225;rio%20de%20pedido%20para%20Vestimenta%20com%20Logotip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41F7744-08D8-4E94-9596-5C18423A3B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pedido para Vestimenta com Logotipo</Template>
  <TotalTime>0</TotalTime>
  <Pages>1</Pages>
  <Words>35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2021-07-03T23:24:00Z</dcterms:created>
  <dcterms:modified xsi:type="dcterms:W3CDTF">2021-08-26T04:33:00Z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